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E4B3C" w14:textId="3CB930A3" w:rsidR="00410BB7" w:rsidRPr="00410BB7" w:rsidRDefault="00410BB7" w:rsidP="00410B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b/>
          <w:bCs/>
          <w:color w:val="1F1F1F"/>
          <w:sz w:val="32"/>
          <w:szCs w:val="32"/>
          <w:lang w:eastAsia="it-IT"/>
        </w:rPr>
        <w:t>È risorto</w:t>
      </w:r>
    </w:p>
    <w:p w14:paraId="091E6EDA" w14:textId="77777777" w:rsidR="00410BB7" w:rsidRDefault="00410BB7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1BBF7F05" w14:textId="4B2943E4" w:rsidR="00FC546A" w:rsidRPr="00410BB7" w:rsidRDefault="00FC546A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È risorto, è risorto!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L'universo è tutto un grido,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grida il cuore!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 il Signore, alleluia, alleluia!</w:t>
      </w:r>
    </w:p>
    <w:p w14:paraId="06A4D394" w14:textId="77777777" w:rsidR="00884388" w:rsidRPr="00410BB7" w:rsidRDefault="00884388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1C78B218" w14:textId="77777777" w:rsidR="00FC546A" w:rsidRPr="00410BB7" w:rsidRDefault="00FC546A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Dal profondo della notte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Rompe gli argini l'aurora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Il suo amore vive ancora!</w:t>
      </w:r>
    </w:p>
    <w:p w14:paraId="7747707A" w14:textId="77777777" w:rsidR="00884388" w:rsidRPr="00410BB7" w:rsidRDefault="00884388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5D54FCF0" w14:textId="77777777" w:rsidR="00FC546A" w:rsidRPr="00410BB7" w:rsidRDefault="00FC546A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È risorto, è risorto!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L'universo è tutto un grido,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grida il cuore!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 il Signore, alleluia, alleluia!</w:t>
      </w:r>
    </w:p>
    <w:p w14:paraId="6438B064" w14:textId="77777777" w:rsidR="009F7ECF" w:rsidRPr="00410BB7" w:rsidRDefault="009F7ECF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20786233" w14:textId="77777777" w:rsidR="00FC546A" w:rsidRPr="00410BB7" w:rsidRDefault="00FC546A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Ed è luce che dilaga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Tra le lacrime di gioia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Gloria, gloria al nostro Dio!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Gloria a Dio!</w:t>
      </w:r>
    </w:p>
    <w:p w14:paraId="716BC586" w14:textId="77777777" w:rsidR="009F7ECF" w:rsidRPr="00410BB7" w:rsidRDefault="009F7ECF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455BFE4B" w14:textId="77777777" w:rsidR="00FC546A" w:rsidRPr="00410BB7" w:rsidRDefault="00FC546A" w:rsidP="00FC54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È risorto, è risorto!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L'universo è tutto un grido,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grida il cuore!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 il Signore,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alleluia!</w:t>
      </w:r>
    </w:p>
    <w:p w14:paraId="62162C23" w14:textId="77777777" w:rsidR="00410BB7" w:rsidRPr="00410BB7" w:rsidRDefault="00410BB7" w:rsidP="00410B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b/>
          <w:bCs/>
          <w:color w:val="1F1F1F"/>
          <w:sz w:val="32"/>
          <w:szCs w:val="32"/>
          <w:lang w:eastAsia="it-IT"/>
        </w:rPr>
        <w:t>È risorto</w:t>
      </w:r>
    </w:p>
    <w:p w14:paraId="07A83753" w14:textId="77777777" w:rsid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5B5F2140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È risorto, è risorto!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L'universo è tutto un grido,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grida il cuore!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 il Signore, alleluia, alleluia!</w:t>
      </w:r>
    </w:p>
    <w:p w14:paraId="6B8B73A2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5FDFF075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Dal profondo della notte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Rompe gli argini l'aurora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Il suo amore vive ancora!</w:t>
      </w:r>
    </w:p>
    <w:p w14:paraId="2D1893D8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22EC890E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È risorto, è risorto!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L'universo è tutto un grido,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grida il cuore!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 il Signore, alleluia, alleluia!</w:t>
      </w:r>
    </w:p>
    <w:p w14:paraId="6752B1C7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6A7B1B5F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Ed è luce che dilaga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Tra le lacrime di gioia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Gloria, gloria al nostro Dio!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Gloria a Dio!</w:t>
      </w:r>
    </w:p>
    <w:p w14:paraId="0FD603ED" w14:textId="77777777" w:rsidR="00410BB7" w:rsidRPr="00410BB7" w:rsidRDefault="00410BB7" w:rsidP="00410B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2"/>
          <w:szCs w:val="32"/>
          <w:lang w:eastAsia="it-IT"/>
        </w:rPr>
      </w:pPr>
    </w:p>
    <w:p w14:paraId="306386A6" w14:textId="484F7168" w:rsidR="00BE3208" w:rsidRPr="00BE3208" w:rsidRDefault="00410BB7" w:rsidP="00F87F0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t>È risorto, è risorto!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L'universo è tutto un grido,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grida il cuore!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 il Signore, alleluia, alleluia!</w:t>
      </w:r>
      <w:r w:rsidRPr="00410BB7">
        <w:rPr>
          <w:rFonts w:ascii="Arial" w:eastAsia="Times New Roman" w:hAnsi="Arial" w:cs="Arial"/>
          <w:color w:val="1F1F1F"/>
          <w:sz w:val="32"/>
          <w:szCs w:val="32"/>
          <w:lang w:eastAsia="it-IT"/>
        </w:rPr>
        <w:br/>
        <w:t>È risorto, alleluia!</w:t>
      </w:r>
    </w:p>
    <w:sectPr w:rsidR="00BE3208" w:rsidRPr="00BE3208" w:rsidSect="002F04CC">
      <w:pgSz w:w="16838" w:h="11906" w:orient="landscape"/>
      <w:pgMar w:top="1134" w:right="1417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208"/>
    <w:rsid w:val="002F04CC"/>
    <w:rsid w:val="00392E3F"/>
    <w:rsid w:val="003E169B"/>
    <w:rsid w:val="00410BB7"/>
    <w:rsid w:val="00481132"/>
    <w:rsid w:val="004C6D14"/>
    <w:rsid w:val="004E16C7"/>
    <w:rsid w:val="008076C4"/>
    <w:rsid w:val="00884388"/>
    <w:rsid w:val="008E5A64"/>
    <w:rsid w:val="00991F4B"/>
    <w:rsid w:val="009F7ECF"/>
    <w:rsid w:val="00B463FD"/>
    <w:rsid w:val="00BE3208"/>
    <w:rsid w:val="00F87F00"/>
    <w:rsid w:val="00FC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5200E"/>
  <w15:chartTrackingRefBased/>
  <w15:docId w15:val="{62C5BF89-2C02-47C8-9CD0-539212CB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onardo\Documents\Modelli%20di%20Office%20personalizzati\Omeli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Omelia</Template>
  <TotalTime>12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Leonardo Salutati</cp:lastModifiedBy>
  <cp:revision>7</cp:revision>
  <dcterms:created xsi:type="dcterms:W3CDTF">2026-01-25T14:49:00Z</dcterms:created>
  <dcterms:modified xsi:type="dcterms:W3CDTF">2026-01-25T15:03:00Z</dcterms:modified>
</cp:coreProperties>
</file>